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80B" w:rsidRPr="00087F21" w:rsidRDefault="002C780B" w:rsidP="00065F29">
      <w:pPr>
        <w:jc w:val="center"/>
        <w:rPr>
          <w:b/>
          <w:bCs/>
          <w:sz w:val="28"/>
          <w:szCs w:val="28"/>
          <w:rtl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>اعلان مناقصة عمل</w:t>
      </w:r>
      <w:r w:rsidR="00065F29" w:rsidRPr="00087F21">
        <w:rPr>
          <w:rFonts w:hint="cs"/>
          <w:b/>
          <w:bCs/>
          <w:sz w:val="28"/>
          <w:szCs w:val="28"/>
          <w:rtl/>
          <w:lang w:bidi="ar-JO"/>
        </w:rPr>
        <w:t xml:space="preserve"> رقم 2019/01</w:t>
      </w:r>
    </w:p>
    <w:p w:rsidR="00B92AC2" w:rsidRPr="00087F21" w:rsidRDefault="00B92AC2" w:rsidP="00065F29">
      <w:pPr>
        <w:jc w:val="center"/>
        <w:rPr>
          <w:b/>
          <w:bCs/>
          <w:sz w:val="28"/>
          <w:szCs w:val="28"/>
          <w:rtl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عامل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صيانة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عامه في قرية الشيخ دنون</w:t>
      </w:r>
    </w:p>
    <w:p w:rsidR="00B92AC2" w:rsidRPr="00087F21" w:rsidRDefault="00B92AC2" w:rsidP="00B92AC2">
      <w:pPr>
        <w:rPr>
          <w:b/>
          <w:bCs/>
          <w:sz w:val="28"/>
          <w:szCs w:val="28"/>
          <w:rtl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نسبة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الوظيفة: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50% (باتفاق شخصي)</w:t>
      </w:r>
      <w:r w:rsidR="004028F3">
        <w:rPr>
          <w:rFonts w:hint="cs"/>
          <w:b/>
          <w:bCs/>
          <w:sz w:val="28"/>
          <w:szCs w:val="28"/>
          <w:rtl/>
          <w:lang w:bidi="ar-JO"/>
        </w:rPr>
        <w:t xml:space="preserve"> بتبعيه لتعليمات رئيس </w:t>
      </w:r>
      <w:proofErr w:type="spellStart"/>
      <w:r w:rsidR="004028F3">
        <w:rPr>
          <w:rFonts w:hint="cs"/>
          <w:b/>
          <w:bCs/>
          <w:sz w:val="28"/>
          <w:szCs w:val="28"/>
          <w:rtl/>
          <w:lang w:bidi="ar-JO"/>
        </w:rPr>
        <w:t>اللجنه</w:t>
      </w:r>
      <w:proofErr w:type="spellEnd"/>
      <w:r w:rsidR="004028F3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proofErr w:type="spellStart"/>
      <w:r w:rsidR="004028F3">
        <w:rPr>
          <w:rFonts w:hint="cs"/>
          <w:b/>
          <w:bCs/>
          <w:sz w:val="28"/>
          <w:szCs w:val="28"/>
          <w:rtl/>
          <w:lang w:bidi="ar-JO"/>
        </w:rPr>
        <w:t>المحليه</w:t>
      </w:r>
      <w:proofErr w:type="spellEnd"/>
    </w:p>
    <w:p w:rsidR="002C780B" w:rsidRPr="00087F21" w:rsidRDefault="00B92AC2" w:rsidP="00BE0924">
      <w:pPr>
        <w:rPr>
          <w:b/>
          <w:bCs/>
          <w:sz w:val="28"/>
          <w:szCs w:val="28"/>
          <w:u w:val="single"/>
          <w:rtl/>
          <w:lang w:bidi="ar-JO"/>
        </w:rPr>
      </w:pPr>
      <w:r w:rsidRPr="00087F21">
        <w:rPr>
          <w:rFonts w:hint="cs"/>
          <w:b/>
          <w:bCs/>
          <w:sz w:val="28"/>
          <w:szCs w:val="28"/>
          <w:u w:val="single"/>
          <w:rtl/>
          <w:lang w:bidi="ar-JO"/>
        </w:rPr>
        <w:t>وصف</w:t>
      </w:r>
      <w:r w:rsidR="002C780B" w:rsidRPr="00087F21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</w:t>
      </w:r>
      <w:r w:rsidR="00087F21" w:rsidRPr="00087F21">
        <w:rPr>
          <w:rFonts w:hint="cs"/>
          <w:b/>
          <w:bCs/>
          <w:sz w:val="28"/>
          <w:szCs w:val="28"/>
          <w:u w:val="single"/>
          <w:rtl/>
          <w:lang w:bidi="ar-JO"/>
        </w:rPr>
        <w:t>الوظيفة</w:t>
      </w:r>
      <w:bookmarkStart w:id="0" w:name="_GoBack"/>
      <w:bookmarkEnd w:id="0"/>
    </w:p>
    <w:p w:rsidR="002C780B" w:rsidRPr="00087F21" w:rsidRDefault="00B92AC2" w:rsidP="00B92AC2">
      <w:pPr>
        <w:pStyle w:val="aa"/>
        <w:numPr>
          <w:ilvl w:val="0"/>
          <w:numId w:val="4"/>
        </w:numPr>
        <w:rPr>
          <w:b/>
          <w:bCs/>
          <w:sz w:val="28"/>
          <w:szCs w:val="28"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تنفيذ اعمال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صيانة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عامه،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صيانة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شوارع،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حدائق عامه ومباني عامه بشكل مستديم.</w:t>
      </w:r>
    </w:p>
    <w:p w:rsidR="002C780B" w:rsidRPr="00087F21" w:rsidRDefault="00BE0924" w:rsidP="00BE0924">
      <w:pPr>
        <w:rPr>
          <w:b/>
          <w:bCs/>
          <w:sz w:val="28"/>
          <w:szCs w:val="28"/>
          <w:u w:val="single"/>
          <w:rtl/>
          <w:lang w:bidi="ar-JO"/>
        </w:rPr>
      </w:pPr>
      <w:r w:rsidRPr="00087F21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متطلبات </w:t>
      </w:r>
      <w:r w:rsidR="00087F21" w:rsidRPr="00087F21">
        <w:rPr>
          <w:rFonts w:hint="cs"/>
          <w:b/>
          <w:bCs/>
          <w:sz w:val="28"/>
          <w:szCs w:val="28"/>
          <w:u w:val="single"/>
          <w:rtl/>
          <w:lang w:bidi="ar-JO"/>
        </w:rPr>
        <w:t>الوظيفة</w:t>
      </w:r>
    </w:p>
    <w:p w:rsidR="00B92AC2" w:rsidRPr="00087F21" w:rsidRDefault="00B92AC2" w:rsidP="00B92AC2">
      <w:pPr>
        <w:pStyle w:val="aa"/>
        <w:numPr>
          <w:ilvl w:val="0"/>
          <w:numId w:val="4"/>
        </w:numPr>
        <w:rPr>
          <w:b/>
          <w:bCs/>
          <w:sz w:val="28"/>
          <w:szCs w:val="28"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معرفه وتجربه بتنفيذ اعمال بمجالات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الكهرباء،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الحدادة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العامة،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تقليم وقص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أشجار،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صيانة حدائق وتنظيف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عام،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نجاره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خفيفة،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اعمال دهان وصيانة انابيب صرف صحي.</w:t>
      </w:r>
    </w:p>
    <w:p w:rsidR="00B92AC2" w:rsidRPr="00087F21" w:rsidRDefault="00087F21" w:rsidP="00B92AC2">
      <w:pPr>
        <w:pStyle w:val="aa"/>
        <w:numPr>
          <w:ilvl w:val="0"/>
          <w:numId w:val="4"/>
        </w:numPr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صحة سليمه و</w:t>
      </w:r>
      <w:r w:rsidR="00B92AC2" w:rsidRPr="00087F21">
        <w:rPr>
          <w:rFonts w:hint="cs"/>
          <w:b/>
          <w:bCs/>
          <w:sz w:val="28"/>
          <w:szCs w:val="28"/>
          <w:rtl/>
          <w:lang w:bidi="ar-JO"/>
        </w:rPr>
        <w:t>قدره على تنفيذ اعمال ذات جهد.</w:t>
      </w:r>
    </w:p>
    <w:p w:rsidR="00B92AC2" w:rsidRPr="00087F21" w:rsidRDefault="00B92AC2" w:rsidP="00B92AC2">
      <w:pPr>
        <w:pStyle w:val="aa"/>
        <w:numPr>
          <w:ilvl w:val="0"/>
          <w:numId w:val="4"/>
        </w:numPr>
        <w:rPr>
          <w:b/>
          <w:bCs/>
          <w:sz w:val="28"/>
          <w:szCs w:val="28"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رخصة قياده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وسيارة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للتنقل</w:t>
      </w:r>
    </w:p>
    <w:p w:rsidR="00B92AC2" w:rsidRPr="00087F21" w:rsidRDefault="00B92AC2" w:rsidP="00B92AC2">
      <w:pPr>
        <w:pStyle w:val="aa"/>
        <w:numPr>
          <w:ilvl w:val="0"/>
          <w:numId w:val="4"/>
        </w:numPr>
        <w:rPr>
          <w:b/>
          <w:bCs/>
          <w:sz w:val="28"/>
          <w:szCs w:val="28"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افضليه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لأصحاب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شهادة 12 عام تعليم من مدرسه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صناعيه،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ولحاصل على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شهادة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واحده على الأقل في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أحد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مجالات العمل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المطلوبة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أعلاه.</w:t>
      </w:r>
    </w:p>
    <w:p w:rsidR="00087F21" w:rsidRPr="00087F21" w:rsidRDefault="00087F21" w:rsidP="00087F21">
      <w:pPr>
        <w:ind w:left="360"/>
        <w:rPr>
          <w:b/>
          <w:bCs/>
          <w:sz w:val="28"/>
          <w:szCs w:val="28"/>
          <w:u w:val="single"/>
          <w:rtl/>
          <w:lang w:bidi="ar-JO"/>
        </w:rPr>
      </w:pPr>
      <w:r w:rsidRPr="00087F21">
        <w:rPr>
          <w:rFonts w:hint="cs"/>
          <w:b/>
          <w:bCs/>
          <w:sz w:val="28"/>
          <w:szCs w:val="28"/>
          <w:u w:val="single"/>
          <w:rtl/>
          <w:lang w:bidi="ar-JO"/>
        </w:rPr>
        <w:t>افضليه</w:t>
      </w:r>
    </w:p>
    <w:p w:rsidR="00087F21" w:rsidRPr="00087F21" w:rsidRDefault="00087F21" w:rsidP="00087F21">
      <w:pPr>
        <w:pStyle w:val="aa"/>
        <w:numPr>
          <w:ilvl w:val="0"/>
          <w:numId w:val="4"/>
        </w:numPr>
        <w:rPr>
          <w:b/>
          <w:bCs/>
          <w:sz w:val="28"/>
          <w:szCs w:val="28"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>لمواطني القرية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ا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>و مواطني مطي آشر</w:t>
      </w:r>
    </w:p>
    <w:p w:rsidR="00087F21" w:rsidRPr="00087F21" w:rsidRDefault="00087F21" w:rsidP="00087F21">
      <w:pPr>
        <w:pStyle w:val="aa"/>
        <w:numPr>
          <w:ilvl w:val="0"/>
          <w:numId w:val="4"/>
        </w:numPr>
        <w:rPr>
          <w:b/>
          <w:bCs/>
          <w:sz w:val="28"/>
          <w:szCs w:val="28"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>لمنهي 12 عام تعليم في مدرسه صناعيه</w:t>
      </w:r>
    </w:p>
    <w:p w:rsidR="00087F21" w:rsidRPr="00087F21" w:rsidRDefault="00087F21" w:rsidP="00087F21">
      <w:pPr>
        <w:pStyle w:val="aa"/>
        <w:numPr>
          <w:ilvl w:val="0"/>
          <w:numId w:val="4"/>
        </w:numPr>
        <w:rPr>
          <w:b/>
          <w:bCs/>
          <w:sz w:val="28"/>
          <w:szCs w:val="28"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>للحاصلين على شهادة مهنيه في أحد مجالات العمل المطلوبة أعلاه</w:t>
      </w:r>
    </w:p>
    <w:p w:rsidR="00087F21" w:rsidRPr="00087F21" w:rsidRDefault="00087F21" w:rsidP="00087F21">
      <w:pPr>
        <w:pStyle w:val="aa"/>
        <w:rPr>
          <w:b/>
          <w:bCs/>
          <w:sz w:val="28"/>
          <w:szCs w:val="28"/>
          <w:rtl/>
          <w:lang w:bidi="ar-JO"/>
        </w:rPr>
      </w:pPr>
    </w:p>
    <w:p w:rsidR="00BE0924" w:rsidRPr="00087F21" w:rsidRDefault="00BE0924" w:rsidP="00ED09D9">
      <w:pPr>
        <w:ind w:left="360"/>
        <w:rPr>
          <w:b/>
          <w:bCs/>
          <w:sz w:val="28"/>
          <w:szCs w:val="28"/>
          <w:rtl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>يرجى من المعنيين تقديم سيره ذاتيه مناسبه تش</w:t>
      </w:r>
      <w:r w:rsidR="00D05B6A" w:rsidRPr="00087F21">
        <w:rPr>
          <w:rFonts w:hint="cs"/>
          <w:b/>
          <w:bCs/>
          <w:sz w:val="28"/>
          <w:szCs w:val="28"/>
          <w:rtl/>
          <w:lang w:bidi="ar-JO"/>
        </w:rPr>
        <w:t xml:space="preserve">مل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الخبرة</w:t>
      </w:r>
      <w:r w:rsidR="00D05B6A" w:rsidRPr="00087F2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العملية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الى مكتب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اللجنة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المحلية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أيام الاحد الى الخميس من </w:t>
      </w:r>
      <w:r w:rsidR="00087F21" w:rsidRPr="00087F21">
        <w:rPr>
          <w:rFonts w:hint="cs"/>
          <w:b/>
          <w:bCs/>
          <w:sz w:val="28"/>
          <w:szCs w:val="28"/>
          <w:rtl/>
          <w:lang w:bidi="ar-JO"/>
        </w:rPr>
        <w:t>الساعة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08:00 حتى 13:00 وذلك لغاية يوم </w:t>
      </w:r>
      <w:r w:rsidR="00087F21">
        <w:rPr>
          <w:rFonts w:hint="cs"/>
          <w:b/>
          <w:bCs/>
          <w:sz w:val="28"/>
          <w:szCs w:val="28"/>
          <w:rtl/>
          <w:lang w:bidi="ar-JO"/>
        </w:rPr>
        <w:t>الخميس</w:t>
      </w:r>
      <w:r w:rsidR="00D05B6A" w:rsidRPr="00087F21">
        <w:rPr>
          <w:rFonts w:hint="cs"/>
          <w:b/>
          <w:bCs/>
          <w:sz w:val="28"/>
          <w:szCs w:val="28"/>
          <w:rtl/>
          <w:lang w:bidi="ar-JO"/>
        </w:rPr>
        <w:t xml:space="preserve"> 2019/0</w:t>
      </w:r>
      <w:r w:rsidR="00065F29" w:rsidRPr="00087F21">
        <w:rPr>
          <w:rFonts w:hint="cs"/>
          <w:b/>
          <w:bCs/>
          <w:sz w:val="28"/>
          <w:szCs w:val="28"/>
          <w:rtl/>
          <w:lang w:bidi="ar-JO"/>
        </w:rPr>
        <w:t>3</w:t>
      </w:r>
      <w:r w:rsidR="00D05B6A" w:rsidRPr="00087F21">
        <w:rPr>
          <w:rFonts w:hint="cs"/>
          <w:b/>
          <w:bCs/>
          <w:sz w:val="28"/>
          <w:szCs w:val="28"/>
          <w:rtl/>
          <w:lang w:bidi="ar-JO"/>
        </w:rPr>
        <w:t>/</w:t>
      </w:r>
      <w:r w:rsidR="00ED09D9" w:rsidRPr="00087F21">
        <w:rPr>
          <w:rFonts w:hint="cs"/>
          <w:b/>
          <w:bCs/>
          <w:sz w:val="28"/>
          <w:szCs w:val="28"/>
          <w:rtl/>
          <w:lang w:bidi="ar-JO"/>
        </w:rPr>
        <w:t>14</w:t>
      </w:r>
      <w:proofErr w:type="gramStart"/>
      <w:r w:rsidR="00087F21">
        <w:rPr>
          <w:rFonts w:hint="cs"/>
          <w:b/>
          <w:bCs/>
          <w:sz w:val="28"/>
          <w:szCs w:val="28"/>
          <w:rtl/>
          <w:lang w:bidi="ar-JO"/>
        </w:rPr>
        <w:t>,</w:t>
      </w:r>
      <w:proofErr w:type="gramEnd"/>
      <w:r w:rsidR="00087F21">
        <w:rPr>
          <w:rFonts w:hint="cs"/>
          <w:b/>
          <w:bCs/>
          <w:sz w:val="28"/>
          <w:szCs w:val="28"/>
          <w:rtl/>
          <w:lang w:bidi="ar-JO"/>
        </w:rPr>
        <w:t xml:space="preserve"> او عبر فاكس 9521031-04, او البريد الالكتروني </w:t>
      </w:r>
      <w:hyperlink r:id="rId7" w:history="1">
        <w:r w:rsidR="00087F21" w:rsidRPr="00D63DA3">
          <w:rPr>
            <w:rStyle w:val="Hyperlink"/>
            <w:rFonts w:ascii="Times New Roman" w:eastAsia="Times New Roman" w:hAnsi="Times New Roman" w:cs="David"/>
            <w:sz w:val="28"/>
            <w:szCs w:val="28"/>
          </w:rPr>
          <w:t>danon12@bezeqint.net</w:t>
        </w:r>
      </w:hyperlink>
      <w:r w:rsidR="00087F2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:rsidR="00D05B6A" w:rsidRPr="00087F21" w:rsidRDefault="00D05B6A" w:rsidP="00065F29">
      <w:pPr>
        <w:ind w:left="360"/>
        <w:jc w:val="center"/>
        <w:rPr>
          <w:b/>
          <w:bCs/>
          <w:sz w:val="28"/>
          <w:szCs w:val="28"/>
          <w:rtl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>بداية العمل الفعلي 2019/0</w:t>
      </w:r>
      <w:r w:rsidR="00065F29" w:rsidRPr="00087F21">
        <w:rPr>
          <w:rFonts w:hint="cs"/>
          <w:b/>
          <w:bCs/>
          <w:sz w:val="28"/>
          <w:szCs w:val="28"/>
          <w:rtl/>
          <w:lang w:bidi="ar-JO"/>
        </w:rPr>
        <w:t>4</w:t>
      </w:r>
      <w:r w:rsidRPr="00087F21">
        <w:rPr>
          <w:rFonts w:hint="cs"/>
          <w:b/>
          <w:bCs/>
          <w:sz w:val="28"/>
          <w:szCs w:val="28"/>
          <w:rtl/>
          <w:lang w:bidi="ar-JO"/>
        </w:rPr>
        <w:t>/01</w:t>
      </w:r>
    </w:p>
    <w:p w:rsidR="00D05B6A" w:rsidRPr="00087F21" w:rsidRDefault="00D05B6A" w:rsidP="00087F21">
      <w:pPr>
        <w:ind w:left="360"/>
        <w:jc w:val="center"/>
        <w:rPr>
          <w:b/>
          <w:bCs/>
          <w:sz w:val="28"/>
          <w:szCs w:val="28"/>
          <w:rtl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>باحترام</w:t>
      </w:r>
    </w:p>
    <w:p w:rsidR="00D05B6A" w:rsidRDefault="00D05B6A" w:rsidP="00D05B6A">
      <w:pPr>
        <w:ind w:left="360"/>
        <w:jc w:val="center"/>
        <w:rPr>
          <w:b/>
          <w:bCs/>
          <w:sz w:val="28"/>
          <w:szCs w:val="28"/>
          <w:rtl/>
          <w:lang w:bidi="ar-JO"/>
        </w:rPr>
      </w:pPr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غالب كليب </w:t>
      </w:r>
      <w:proofErr w:type="gramStart"/>
      <w:r w:rsidRPr="00087F21">
        <w:rPr>
          <w:rFonts w:hint="cs"/>
          <w:b/>
          <w:bCs/>
          <w:sz w:val="28"/>
          <w:szCs w:val="28"/>
          <w:rtl/>
          <w:lang w:bidi="ar-JO"/>
        </w:rPr>
        <w:t>- رئيس</w:t>
      </w:r>
      <w:proofErr w:type="gramEnd"/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proofErr w:type="spellStart"/>
      <w:r w:rsidRPr="00087F21">
        <w:rPr>
          <w:rFonts w:hint="cs"/>
          <w:b/>
          <w:bCs/>
          <w:sz w:val="28"/>
          <w:szCs w:val="28"/>
          <w:rtl/>
          <w:lang w:bidi="ar-JO"/>
        </w:rPr>
        <w:t>اللجنه</w:t>
      </w:r>
      <w:proofErr w:type="spellEnd"/>
      <w:r w:rsidRPr="00087F2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proofErr w:type="spellStart"/>
      <w:r w:rsidRPr="00087F21">
        <w:rPr>
          <w:rFonts w:hint="cs"/>
          <w:b/>
          <w:bCs/>
          <w:sz w:val="28"/>
          <w:szCs w:val="28"/>
          <w:rtl/>
          <w:lang w:bidi="ar-JO"/>
        </w:rPr>
        <w:t>المحليه</w:t>
      </w:r>
      <w:proofErr w:type="spellEnd"/>
    </w:p>
    <w:p w:rsidR="00087F21" w:rsidRDefault="00087F21" w:rsidP="00D05B6A">
      <w:pPr>
        <w:ind w:left="360"/>
        <w:jc w:val="center"/>
        <w:rPr>
          <w:b/>
          <w:bCs/>
          <w:sz w:val="28"/>
          <w:szCs w:val="28"/>
          <w:rtl/>
          <w:lang w:bidi="ar-JO"/>
        </w:rPr>
      </w:pPr>
    </w:p>
    <w:p w:rsidR="00087F21" w:rsidRPr="00087F21" w:rsidRDefault="00087F21" w:rsidP="00D05B6A">
      <w:pPr>
        <w:ind w:left="360"/>
        <w:jc w:val="center"/>
        <w:rPr>
          <w:b/>
          <w:bCs/>
          <w:sz w:val="28"/>
          <w:szCs w:val="28"/>
          <w:rtl/>
          <w:lang w:bidi="ar-JO"/>
        </w:rPr>
      </w:pPr>
    </w:p>
    <w:p w:rsidR="00065F29" w:rsidRPr="00ED09D9" w:rsidRDefault="00065F29" w:rsidP="00065F29">
      <w:pPr>
        <w:spacing w:after="0" w:line="240" w:lineRule="auto"/>
        <w:jc w:val="center"/>
        <w:rPr>
          <w:rFonts w:ascii="Times New Roman" w:eastAsia="Times New Roman" w:hAnsi="Times New Roman" w:cs="David"/>
          <w:b/>
          <w:bCs/>
          <w:color w:val="333333"/>
          <w:sz w:val="28"/>
          <w:szCs w:val="28"/>
          <w:u w:val="single"/>
          <w:lang w:eastAsia="he-IL"/>
        </w:rPr>
      </w:pPr>
      <w:r w:rsidRPr="00ED09D9">
        <w:rPr>
          <w:rFonts w:ascii="Times New Roman" w:eastAsia="Times New Roman" w:hAnsi="Times New Roman" w:cs="David" w:hint="cs"/>
          <w:b/>
          <w:bCs/>
          <w:color w:val="333333"/>
          <w:sz w:val="28"/>
          <w:szCs w:val="28"/>
          <w:u w:val="single"/>
          <w:rtl/>
          <w:lang w:eastAsia="he-IL"/>
        </w:rPr>
        <w:lastRenderedPageBreak/>
        <w:t xml:space="preserve">מכרז כ"א </w:t>
      </w:r>
      <w:r w:rsidRPr="00ED09D9">
        <w:rPr>
          <w:rFonts w:ascii="Times New Roman" w:eastAsia="Times New Roman" w:hAnsi="Times New Roman" w:hint="cs"/>
          <w:b/>
          <w:bCs/>
          <w:color w:val="333333"/>
          <w:sz w:val="28"/>
          <w:szCs w:val="28"/>
          <w:u w:val="single"/>
          <w:rtl/>
          <w:lang w:eastAsia="he-IL" w:bidi="ar-JO"/>
        </w:rPr>
        <w:t>2019/01</w:t>
      </w:r>
      <w:r w:rsidR="00ED09D9" w:rsidRPr="00ED09D9">
        <w:rPr>
          <w:rFonts w:ascii="Times New Roman" w:eastAsia="Times New Roman" w:hAnsi="Times New Roman" w:cs="David" w:hint="cs"/>
          <w:b/>
          <w:bCs/>
          <w:color w:val="333333"/>
          <w:sz w:val="28"/>
          <w:szCs w:val="28"/>
          <w:u w:val="single"/>
          <w:rtl/>
          <w:lang w:eastAsia="he-IL"/>
        </w:rPr>
        <w:t xml:space="preserve"> </w:t>
      </w: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Arial"/>
          <w:b/>
          <w:bCs/>
          <w:i/>
          <w:iCs/>
          <w:sz w:val="28"/>
          <w:szCs w:val="28"/>
          <w:u w:val="single"/>
          <w:rtl/>
          <w:lang w:eastAsia="he-IL"/>
        </w:rPr>
      </w:pPr>
      <w:r w:rsidRPr="00ED09D9">
        <w:rPr>
          <w:rFonts w:ascii="Times New Roman" w:eastAsia="Times New Roman" w:hAnsi="Times New Roman" w:cs="Arial" w:hint="cs"/>
          <w:b/>
          <w:bCs/>
          <w:i/>
          <w:iCs/>
          <w:sz w:val="28"/>
          <w:szCs w:val="28"/>
          <w:u w:val="single"/>
          <w:rtl/>
          <w:lang w:eastAsia="he-IL"/>
        </w:rPr>
        <w:t>עובד אחזקה כללית</w:t>
      </w:r>
      <w:r w:rsidR="005428CB" w:rsidRPr="00ED09D9">
        <w:rPr>
          <w:rFonts w:ascii="Times New Roman" w:eastAsia="Times New Roman" w:hAnsi="Times New Roman" w:cs="Arial" w:hint="cs"/>
          <w:b/>
          <w:bCs/>
          <w:i/>
          <w:iCs/>
          <w:sz w:val="28"/>
          <w:szCs w:val="28"/>
          <w:u w:val="single"/>
          <w:rtl/>
          <w:lang w:eastAsia="he-IL"/>
        </w:rPr>
        <w:t xml:space="preserve"> בכפר שייח' דנון</w:t>
      </w: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i/>
          <w:iCs/>
          <w:sz w:val="28"/>
          <w:szCs w:val="28"/>
          <w:rtl/>
          <w:lang w:eastAsia="he-IL"/>
        </w:rPr>
      </w:pPr>
    </w:p>
    <w:p w:rsidR="00065F29" w:rsidRPr="00ED09D9" w:rsidRDefault="00065F29" w:rsidP="00510C43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  <w:lang w:eastAsia="he-IL"/>
        </w:rPr>
        <w:t xml:space="preserve">היקף המשרה </w:t>
      </w:r>
      <w:r w:rsidRPr="00ED09D9">
        <w:rPr>
          <w:rFonts w:ascii="Times New Roman" w:eastAsia="Times New Roman" w:hAnsi="Times New Roman" w:cs="David" w:hint="cs"/>
          <w:b/>
          <w:bCs/>
          <w:sz w:val="28"/>
          <w:szCs w:val="28"/>
          <w:rtl/>
          <w:lang w:eastAsia="he-IL"/>
        </w:rPr>
        <w:t xml:space="preserve">: </w:t>
      </w: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>50</w:t>
      </w:r>
      <w:r w:rsidR="00510C43"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>% משרה (</w:t>
      </w: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>חוזה אישי).</w:t>
      </w: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b/>
          <w:bCs/>
          <w:sz w:val="28"/>
          <w:szCs w:val="28"/>
          <w:rtl/>
          <w:lang w:eastAsia="he-IL"/>
        </w:rPr>
      </w:pP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  <w:lang w:eastAsia="he-IL"/>
        </w:rPr>
        <w:t xml:space="preserve">כפיפות : </w:t>
      </w: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 xml:space="preserve"> יו"ר ועד מקומי שייח' דנון  </w:t>
      </w: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 xml:space="preserve"> </w:t>
      </w: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  <w:lang w:eastAsia="he-IL"/>
        </w:rPr>
        <w:t xml:space="preserve">תיאור התפקיד </w:t>
      </w:r>
      <w:r w:rsidRPr="00ED09D9">
        <w:rPr>
          <w:rFonts w:ascii="Times New Roman" w:eastAsia="Times New Roman" w:hAnsi="Times New Roman" w:cs="David" w:hint="cs"/>
          <w:sz w:val="28"/>
          <w:szCs w:val="28"/>
          <w:u w:val="single"/>
          <w:rtl/>
          <w:lang w:eastAsia="he-IL"/>
        </w:rPr>
        <w:t>:</w:t>
      </w: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 xml:space="preserve"> </w:t>
      </w: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>ביצוע עבודות אחזקה כללית, תחזוקת כבישים, גנים ציבוריים ומבנים ציבוריים כעבודה שוטפת.</w:t>
      </w: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b/>
          <w:bCs/>
          <w:sz w:val="28"/>
          <w:szCs w:val="28"/>
          <w:u w:val="single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  <w:lang w:eastAsia="he-IL"/>
        </w:rPr>
        <w:t>דרישות התפקיד:</w:t>
      </w:r>
    </w:p>
    <w:p w:rsidR="00510C43" w:rsidRPr="00ED09D9" w:rsidRDefault="00065F29" w:rsidP="00ED09D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 xml:space="preserve">* </w:t>
      </w:r>
      <w:r w:rsidR="00ED09D9"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>ידע וניסיון של שנתיים לפחות בבצוע עבודות בתחומי עבודות חשמל, מסגרות כללית, גיזום עצים, גינון וניקיון כללי, נגרות קלה, עבודות צבע ותחזוקת צנרת ביוב וניקוז.</w:t>
      </w:r>
    </w:p>
    <w:p w:rsidR="00ED09D9" w:rsidRPr="00ED09D9" w:rsidRDefault="00ED09D9" w:rsidP="00ED09D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>*בריאות תקינה וכושר לביצוע הכרוכות במאמץ פיזי.</w:t>
      </w:r>
    </w:p>
    <w:p w:rsidR="00ED09D9" w:rsidRPr="00ED09D9" w:rsidRDefault="00ED09D9" w:rsidP="00ED09D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>* רישיון נהיגה ורכב לניידות.</w:t>
      </w:r>
    </w:p>
    <w:p w:rsidR="00ED09D9" w:rsidRPr="00ED09D9" w:rsidRDefault="00ED09D9" w:rsidP="00ED09D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>* יתרון לבוגרי 12 ש"ל בבי"ס טכנולוגי ולמחזיק תעודות מקצוע לפחות באחד התחומים המבוקשים לעיל.</w:t>
      </w:r>
    </w:p>
    <w:p w:rsidR="00ED09D9" w:rsidRPr="00ED09D9" w:rsidRDefault="00ED09D9" w:rsidP="00ED09D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</w:p>
    <w:p w:rsidR="00065F29" w:rsidRPr="00ED09D9" w:rsidRDefault="00065F29" w:rsidP="00510C43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u w:val="single"/>
          <w:lang w:eastAsia="he-IL"/>
        </w:rPr>
      </w:pPr>
      <w:r w:rsidRPr="00ED09D9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  <w:lang w:eastAsia="he-IL"/>
        </w:rPr>
        <w:t xml:space="preserve">(יש לפרט את תקופת ההעסקה בחודשים בצורה ברורה ! </w:t>
      </w: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u w:val="single"/>
          <w:rtl/>
          <w:lang w:eastAsia="he-IL"/>
        </w:rPr>
      </w:pPr>
    </w:p>
    <w:p w:rsidR="00065F29" w:rsidRPr="00ED09D9" w:rsidRDefault="00510C43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b/>
          <w:bCs/>
          <w:sz w:val="28"/>
          <w:szCs w:val="28"/>
          <w:u w:val="single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  <w:lang w:eastAsia="he-IL"/>
        </w:rPr>
        <w:t xml:space="preserve">יתרון </w:t>
      </w:r>
      <w:r w:rsidR="00065F29" w:rsidRPr="00ED09D9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  <w:lang w:eastAsia="he-IL"/>
        </w:rPr>
        <w:t xml:space="preserve"> : </w:t>
      </w:r>
    </w:p>
    <w:p w:rsidR="00065F29" w:rsidRPr="00ED09D9" w:rsidRDefault="00510C43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>* לתושבי הכפר ואו תושבי מטה אשר.</w:t>
      </w:r>
    </w:p>
    <w:p w:rsidR="00EC7613" w:rsidRPr="00ED09D9" w:rsidRDefault="00065F29" w:rsidP="00510C43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 xml:space="preserve">* </w:t>
      </w:r>
      <w:r w:rsidR="00EC7613"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 xml:space="preserve">לבוגרי 12 ש"ל סיום בי"ס טכנולוגי </w:t>
      </w:r>
    </w:p>
    <w:p w:rsidR="00065F29" w:rsidRPr="00ED09D9" w:rsidRDefault="00EC7613" w:rsidP="00510C43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 xml:space="preserve">* </w:t>
      </w:r>
      <w:r w:rsidR="00510C43"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>למחזיקי תעודות מקצוע</w:t>
      </w:r>
      <w:r w:rsidRPr="00ED09D9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 xml:space="preserve"> לפחות באחד התחומים המבוקשים לעיל.</w:t>
      </w: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i/>
          <w:iCs/>
          <w:sz w:val="28"/>
          <w:szCs w:val="28"/>
          <w:rtl/>
          <w:lang w:eastAsia="he-IL"/>
        </w:rPr>
      </w:pPr>
    </w:p>
    <w:p w:rsidR="00065F29" w:rsidRPr="00ED09D9" w:rsidRDefault="00065F29" w:rsidP="00065F29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ED09D9">
        <w:rPr>
          <w:rFonts w:ascii="David" w:eastAsia="Times New Roman" w:hAnsi="Arial" w:cs="David" w:hint="cs"/>
          <w:sz w:val="28"/>
          <w:szCs w:val="28"/>
          <w:rtl/>
        </w:rPr>
        <w:t xml:space="preserve">לצפייה במכרז המפורט ניתן להיכנס לאתר מועצה אזורית מטה אשר - מכרזים </w:t>
      </w:r>
    </w:p>
    <w:p w:rsidR="00065F29" w:rsidRPr="00ED09D9" w:rsidRDefault="00065F29" w:rsidP="00ED09D9">
      <w:pPr>
        <w:autoSpaceDE w:val="0"/>
        <w:autoSpaceDN w:val="0"/>
        <w:adjustRightInd w:val="0"/>
        <w:spacing w:after="0" w:line="240" w:lineRule="auto"/>
        <w:rPr>
          <w:rFonts w:ascii="David" w:eastAsia="Times New Roman" w:hAnsi="Times New Roman" w:cs="David"/>
          <w:sz w:val="28"/>
          <w:szCs w:val="28"/>
          <w:rtl/>
        </w:rPr>
      </w:pPr>
      <w:r w:rsidRPr="00ED09D9">
        <w:rPr>
          <w:rFonts w:ascii="David" w:eastAsia="Times New Roman" w:hAnsi="Arial" w:cs="David" w:hint="cs"/>
          <w:sz w:val="28"/>
          <w:szCs w:val="28"/>
          <w:rtl/>
        </w:rPr>
        <w:t xml:space="preserve">קורות חיים ניתן להעביר לפקס </w:t>
      </w:r>
      <w:r w:rsidR="00EC7613" w:rsidRPr="00ED09D9">
        <w:rPr>
          <w:rFonts w:ascii="David" w:eastAsia="Times New Roman" w:hAnsi="Arial" w:cs="David" w:hint="cs"/>
          <w:sz w:val="28"/>
          <w:szCs w:val="28"/>
          <w:rtl/>
        </w:rPr>
        <w:t>04-9521031</w:t>
      </w:r>
      <w:r w:rsidRPr="00ED09D9">
        <w:rPr>
          <w:rFonts w:ascii="David" w:eastAsia="Times New Roman" w:hAnsi="Arial" w:cs="David" w:hint="cs"/>
          <w:sz w:val="28"/>
          <w:szCs w:val="28"/>
          <w:rtl/>
        </w:rPr>
        <w:t xml:space="preserve"> או באמצעות המייל :  </w:t>
      </w:r>
      <w:r w:rsidR="00EC7613" w:rsidRPr="00ED09D9">
        <w:rPr>
          <w:rFonts w:ascii="Times New Roman" w:eastAsia="Times New Roman" w:hAnsi="Times New Roman" w:cs="David"/>
          <w:sz w:val="28"/>
          <w:szCs w:val="28"/>
        </w:rPr>
        <w:t>danon12@bezeqint.net</w:t>
      </w:r>
      <w:r w:rsidRPr="00ED09D9">
        <w:rPr>
          <w:rFonts w:ascii="David" w:eastAsia="Times New Roman" w:hAnsi="Times New Roman" w:cs="David" w:hint="cs"/>
          <w:sz w:val="28"/>
          <w:szCs w:val="28"/>
          <w:rtl/>
        </w:rPr>
        <w:t xml:space="preserve"> </w:t>
      </w:r>
      <w:r w:rsidR="005428CB" w:rsidRPr="00ED09D9">
        <w:rPr>
          <w:rFonts w:ascii="David" w:eastAsia="Times New Roman" w:hAnsi="Times New Roman" w:cs="David" w:hint="cs"/>
          <w:sz w:val="28"/>
          <w:szCs w:val="28"/>
          <w:rtl/>
        </w:rPr>
        <w:t>, ואו העברה ידנית למשרדי הועד המקומי שייח' דנון בימי א-ה שעות 08:00-13:00 .</w:t>
      </w:r>
    </w:p>
    <w:p w:rsidR="00065F29" w:rsidRPr="00ED09D9" w:rsidRDefault="00065F29" w:rsidP="00ED09D9">
      <w:pPr>
        <w:autoSpaceDE w:val="0"/>
        <w:autoSpaceDN w:val="0"/>
        <w:adjustRightInd w:val="0"/>
        <w:spacing w:after="0" w:line="240" w:lineRule="auto"/>
        <w:rPr>
          <w:rFonts w:ascii="David" w:eastAsia="Times New Roman" w:hAnsi="Times New Roman" w:cs="David"/>
          <w:b/>
          <w:bCs/>
          <w:sz w:val="28"/>
          <w:szCs w:val="28"/>
          <w:u w:val="single"/>
          <w:rtl/>
        </w:rPr>
      </w:pPr>
      <w:r w:rsidRPr="00ED09D9">
        <w:rPr>
          <w:rFonts w:ascii="David" w:eastAsia="Times New Roman" w:hAnsi="Times New Roman" w:cs="David" w:hint="cs"/>
          <w:b/>
          <w:bCs/>
          <w:sz w:val="28"/>
          <w:szCs w:val="28"/>
          <w:u w:val="single"/>
          <w:rtl/>
        </w:rPr>
        <w:t xml:space="preserve">עד לתאריך – </w:t>
      </w:r>
      <w:r w:rsidR="00EC7613" w:rsidRPr="00ED09D9">
        <w:rPr>
          <w:rFonts w:ascii="David" w:eastAsia="Times New Roman" w:hAnsi="Times New Roman" w:cs="David"/>
          <w:b/>
          <w:bCs/>
          <w:sz w:val="28"/>
          <w:szCs w:val="28"/>
          <w:u w:val="single"/>
        </w:rPr>
        <w:t>/03/2019</w:t>
      </w:r>
      <w:r w:rsidR="00ED09D9" w:rsidRPr="00ED09D9">
        <w:rPr>
          <w:rFonts w:ascii="David" w:eastAsia="Times New Roman" w:hAnsi="Times New Roman" w:cs="David" w:hint="cs"/>
          <w:b/>
          <w:bCs/>
          <w:sz w:val="28"/>
          <w:szCs w:val="28"/>
          <w:u w:val="single"/>
          <w:rtl/>
        </w:rPr>
        <w:t>14</w:t>
      </w:r>
    </w:p>
    <w:p w:rsidR="00065F29" w:rsidRPr="00ED09D9" w:rsidRDefault="00065F29" w:rsidP="00065F29">
      <w:pPr>
        <w:autoSpaceDE w:val="0"/>
        <w:autoSpaceDN w:val="0"/>
        <w:adjustRightInd w:val="0"/>
        <w:spacing w:after="0" w:line="240" w:lineRule="auto"/>
        <w:rPr>
          <w:rFonts w:ascii="David" w:eastAsia="Times New Roman" w:hAnsi="Times New Roman" w:cs="David"/>
          <w:sz w:val="28"/>
          <w:szCs w:val="28"/>
          <w:rtl/>
        </w:rPr>
      </w:pPr>
      <w:r w:rsidRPr="00ED09D9">
        <w:rPr>
          <w:rFonts w:ascii="David" w:eastAsia="Times New Roman" w:hAnsi="Times New Roman" w:cs="David" w:hint="cs"/>
          <w:sz w:val="28"/>
          <w:szCs w:val="28"/>
          <w:rtl/>
        </w:rPr>
        <w:t xml:space="preserve">בתנאים שווים עדיפות לתושבי </w:t>
      </w:r>
      <w:r w:rsidR="005428CB" w:rsidRPr="00ED09D9">
        <w:rPr>
          <w:rFonts w:ascii="David" w:eastAsia="Times New Roman" w:hAnsi="Times New Roman" w:cs="David" w:hint="cs"/>
          <w:sz w:val="28"/>
          <w:szCs w:val="28"/>
          <w:rtl/>
        </w:rPr>
        <w:t>שייח' דנון ו</w:t>
      </w:r>
      <w:r w:rsidRPr="00ED09D9">
        <w:rPr>
          <w:rFonts w:ascii="David" w:eastAsia="Times New Roman" w:hAnsi="Times New Roman" w:cs="David" w:hint="cs"/>
          <w:sz w:val="28"/>
          <w:szCs w:val="28"/>
          <w:rtl/>
        </w:rPr>
        <w:t>מטה אשר.</w:t>
      </w:r>
    </w:p>
    <w:p w:rsidR="00065F29" w:rsidRDefault="00065F29" w:rsidP="005428CB">
      <w:pPr>
        <w:autoSpaceDE w:val="0"/>
        <w:autoSpaceDN w:val="0"/>
        <w:adjustRightInd w:val="0"/>
        <w:spacing w:after="0" w:line="240" w:lineRule="auto"/>
        <w:rPr>
          <w:rFonts w:ascii="David" w:eastAsia="Times New Roman" w:hAnsi="Times New Roman" w:cs="David"/>
          <w:sz w:val="28"/>
          <w:szCs w:val="28"/>
          <w:rtl/>
        </w:rPr>
      </w:pPr>
      <w:r w:rsidRPr="00ED09D9">
        <w:rPr>
          <w:rFonts w:ascii="David" w:eastAsia="Times New Roman" w:hAnsi="Times New Roman" w:cs="David" w:hint="cs"/>
          <w:sz w:val="28"/>
          <w:szCs w:val="28"/>
          <w:rtl/>
        </w:rPr>
        <w:t xml:space="preserve">מועמדים מתאימים בלבד יוזמנו לוועדת קבלה. </w:t>
      </w:r>
    </w:p>
    <w:p w:rsidR="00087F21" w:rsidRDefault="00087F21" w:rsidP="005428CB">
      <w:pPr>
        <w:autoSpaceDE w:val="0"/>
        <w:autoSpaceDN w:val="0"/>
        <w:adjustRightInd w:val="0"/>
        <w:spacing w:after="0" w:line="240" w:lineRule="auto"/>
        <w:rPr>
          <w:rFonts w:ascii="David" w:eastAsia="Times New Roman" w:hAnsi="Times New Roman" w:cs="David"/>
          <w:b/>
          <w:bCs/>
          <w:sz w:val="28"/>
          <w:szCs w:val="28"/>
          <w:rtl/>
        </w:rPr>
      </w:pPr>
    </w:p>
    <w:p w:rsidR="00087F21" w:rsidRPr="00087F21" w:rsidRDefault="00087F21" w:rsidP="005428CB">
      <w:pPr>
        <w:autoSpaceDE w:val="0"/>
        <w:autoSpaceDN w:val="0"/>
        <w:adjustRightInd w:val="0"/>
        <w:spacing w:after="0" w:line="240" w:lineRule="auto"/>
        <w:rPr>
          <w:rFonts w:ascii="David" w:eastAsia="Times New Roman" w:hAnsi="Times New Roman" w:cs="David"/>
          <w:b/>
          <w:bCs/>
          <w:sz w:val="28"/>
          <w:szCs w:val="28"/>
          <w:rtl/>
        </w:rPr>
      </w:pPr>
      <w:r w:rsidRPr="00087F21">
        <w:rPr>
          <w:rFonts w:ascii="David" w:eastAsia="Times New Roman" w:hAnsi="Times New Roman" w:cs="David" w:hint="cs"/>
          <w:b/>
          <w:bCs/>
          <w:sz w:val="28"/>
          <w:szCs w:val="28"/>
          <w:rtl/>
        </w:rPr>
        <w:t>התחלת עבודה בפועל 01/04/2019</w:t>
      </w:r>
    </w:p>
    <w:p w:rsidR="005428CB" w:rsidRPr="00ED09D9" w:rsidRDefault="005428CB" w:rsidP="00065F29">
      <w:pPr>
        <w:autoSpaceDE w:val="0"/>
        <w:autoSpaceDN w:val="0"/>
        <w:adjustRightInd w:val="0"/>
        <w:spacing w:after="0" w:line="240" w:lineRule="auto"/>
        <w:rPr>
          <w:rFonts w:ascii="David" w:eastAsia="Times New Roman" w:hAnsi="Times New Roman" w:cs="David"/>
          <w:sz w:val="28"/>
          <w:szCs w:val="28"/>
          <w:rtl/>
        </w:rPr>
      </w:pPr>
    </w:p>
    <w:p w:rsidR="00065F29" w:rsidRPr="00ED09D9" w:rsidRDefault="005428CB" w:rsidP="00ED09D9">
      <w:pPr>
        <w:autoSpaceDE w:val="0"/>
        <w:autoSpaceDN w:val="0"/>
        <w:adjustRightInd w:val="0"/>
        <w:spacing w:after="0" w:line="240" w:lineRule="auto"/>
        <w:jc w:val="right"/>
        <w:rPr>
          <w:rFonts w:ascii="David" w:eastAsia="Times New Roman" w:hAnsi="Times New Roman" w:cs="David"/>
          <w:sz w:val="28"/>
          <w:szCs w:val="28"/>
          <w:rtl/>
        </w:rPr>
      </w:pPr>
      <w:proofErr w:type="spellStart"/>
      <w:r w:rsidRPr="00ED09D9">
        <w:rPr>
          <w:rFonts w:ascii="David" w:eastAsia="Times New Roman" w:hAnsi="Times New Roman" w:cs="David" w:hint="cs"/>
          <w:sz w:val="28"/>
          <w:szCs w:val="28"/>
          <w:rtl/>
        </w:rPr>
        <w:t>גאלב</w:t>
      </w:r>
      <w:proofErr w:type="spellEnd"/>
      <w:r w:rsidRPr="00ED09D9">
        <w:rPr>
          <w:rFonts w:ascii="David" w:eastAsia="Times New Roman" w:hAnsi="Times New Roman" w:cs="David" w:hint="cs"/>
          <w:sz w:val="28"/>
          <w:szCs w:val="28"/>
          <w:rtl/>
        </w:rPr>
        <w:t xml:space="preserve"> כליב</w:t>
      </w:r>
    </w:p>
    <w:p w:rsidR="00065F29" w:rsidRPr="00ED09D9" w:rsidRDefault="005428CB" w:rsidP="00ED09D9">
      <w:pPr>
        <w:autoSpaceDE w:val="0"/>
        <w:autoSpaceDN w:val="0"/>
        <w:adjustRightInd w:val="0"/>
        <w:spacing w:after="0" w:line="240" w:lineRule="auto"/>
        <w:jc w:val="right"/>
        <w:rPr>
          <w:rFonts w:ascii="David" w:eastAsia="Times New Roman" w:hAnsi="Times New Roman" w:cs="David"/>
          <w:sz w:val="28"/>
          <w:szCs w:val="28"/>
          <w:rtl/>
        </w:rPr>
      </w:pPr>
      <w:r w:rsidRPr="00ED09D9">
        <w:rPr>
          <w:rFonts w:ascii="David" w:eastAsia="Times New Roman" w:hAnsi="Times New Roman" w:cs="David" w:hint="cs"/>
          <w:sz w:val="28"/>
          <w:szCs w:val="28"/>
          <w:rtl/>
        </w:rPr>
        <w:t xml:space="preserve">יו"ר ועד מקומי </w:t>
      </w:r>
    </w:p>
    <w:p w:rsidR="005428CB" w:rsidRPr="00ED09D9" w:rsidRDefault="005428CB" w:rsidP="00ED09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David"/>
          <w:sz w:val="28"/>
          <w:szCs w:val="28"/>
          <w:rtl/>
        </w:rPr>
      </w:pPr>
      <w:r w:rsidRPr="00ED09D9">
        <w:rPr>
          <w:rFonts w:ascii="David" w:eastAsia="Times New Roman" w:hAnsi="Times New Roman" w:cs="David" w:hint="cs"/>
          <w:sz w:val="28"/>
          <w:szCs w:val="28"/>
          <w:rtl/>
        </w:rPr>
        <w:t>שייח' דנון</w:t>
      </w:r>
    </w:p>
    <w:p w:rsidR="00065F29" w:rsidRPr="00BE0924" w:rsidRDefault="00065F29" w:rsidP="00065F29">
      <w:pPr>
        <w:ind w:left="360"/>
        <w:jc w:val="center"/>
        <w:rPr>
          <w:b/>
          <w:bCs/>
          <w:sz w:val="36"/>
          <w:szCs w:val="36"/>
          <w:lang w:bidi="ar-JO"/>
        </w:rPr>
      </w:pPr>
    </w:p>
    <w:sectPr w:rsidR="00065F29" w:rsidRPr="00BE0924" w:rsidSect="00E06545">
      <w:headerReference w:type="default" r:id="rId8"/>
      <w:footerReference w:type="default" r:id="rId9"/>
      <w:pgSz w:w="11906" w:h="16838"/>
      <w:pgMar w:top="2376" w:right="1800" w:bottom="1440" w:left="709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67F" w:rsidRDefault="007E467F" w:rsidP="00CD5B67">
      <w:pPr>
        <w:spacing w:after="0" w:line="240" w:lineRule="auto"/>
      </w:pPr>
      <w:r>
        <w:separator/>
      </w:r>
    </w:p>
  </w:endnote>
  <w:endnote w:type="continuationSeparator" w:id="0">
    <w:p w:rsidR="007E467F" w:rsidRDefault="007E467F" w:rsidP="00CD5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7A1" w:rsidRDefault="009D1965">
    <w:pPr>
      <w:pStyle w:val="a5"/>
    </w:pPr>
    <w:r w:rsidRPr="00B807A1">
      <w:rPr>
        <w:noProof/>
        <w:rtl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235585</wp:posOffset>
          </wp:positionH>
          <wp:positionV relativeFrom="paragraph">
            <wp:posOffset>-14605</wp:posOffset>
          </wp:positionV>
          <wp:extent cx="6286500" cy="390525"/>
          <wp:effectExtent l="19050" t="0" r="0" b="0"/>
          <wp:wrapThrough wrapText="bothSides">
            <wp:wrapPolygon edited="0">
              <wp:start x="-65" y="0"/>
              <wp:lineTo x="-65" y="21073"/>
              <wp:lineTo x="21600" y="21073"/>
              <wp:lineTo x="21600" y="0"/>
              <wp:lineTo x="-65" y="0"/>
            </wp:wrapPolygon>
          </wp:wrapThrough>
          <wp:docPr id="4" name="תמונה 1" descr="C:\Users\user\Downloads\דף לוגו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דף לוגו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5888"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67F" w:rsidRDefault="007E467F" w:rsidP="00CD5B67">
      <w:pPr>
        <w:spacing w:after="0" w:line="240" w:lineRule="auto"/>
      </w:pPr>
      <w:r>
        <w:separator/>
      </w:r>
    </w:p>
  </w:footnote>
  <w:footnote w:type="continuationSeparator" w:id="0">
    <w:p w:rsidR="007E467F" w:rsidRDefault="007E467F" w:rsidP="00CD5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545" w:rsidRDefault="009D1965">
    <w:pPr>
      <w:pStyle w:val="a3"/>
    </w:pPr>
    <w:r w:rsidRPr="00E06545">
      <w:rPr>
        <w:noProof/>
        <w:rtl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75565</wp:posOffset>
          </wp:positionH>
          <wp:positionV relativeFrom="paragraph">
            <wp:posOffset>-121920</wp:posOffset>
          </wp:positionV>
          <wp:extent cx="1021080" cy="1059180"/>
          <wp:effectExtent l="0" t="0" r="7620" b="7620"/>
          <wp:wrapThrough wrapText="bothSides">
            <wp:wrapPolygon edited="0">
              <wp:start x="0" y="0"/>
              <wp:lineTo x="0" y="21367"/>
              <wp:lineTo x="21358" y="21367"/>
              <wp:lineTo x="21358" y="0"/>
              <wp:lineTo x="0" y="0"/>
            </wp:wrapPolygon>
          </wp:wrapThrough>
          <wp:docPr id="2" name="תמונה 1" descr="C:\Users\user\Downloads\דף לוגו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דף לוגו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006" r="73602" b="87523"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5D6B8F"/>
    <w:multiLevelType w:val="hybridMultilevel"/>
    <w:tmpl w:val="4AD0A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3040A"/>
    <w:multiLevelType w:val="hybridMultilevel"/>
    <w:tmpl w:val="FA760880"/>
    <w:lvl w:ilvl="0" w:tplc="A6DCD0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C15CF"/>
    <w:multiLevelType w:val="hybridMultilevel"/>
    <w:tmpl w:val="58C05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2927CD"/>
    <w:multiLevelType w:val="hybridMultilevel"/>
    <w:tmpl w:val="3AAC4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C4"/>
    <w:rsid w:val="00030AD8"/>
    <w:rsid w:val="00043773"/>
    <w:rsid w:val="00065F29"/>
    <w:rsid w:val="00087F21"/>
    <w:rsid w:val="000F3799"/>
    <w:rsid w:val="00101F17"/>
    <w:rsid w:val="00116B6F"/>
    <w:rsid w:val="001A7AE6"/>
    <w:rsid w:val="001C6C50"/>
    <w:rsid w:val="002B18C4"/>
    <w:rsid w:val="002C780B"/>
    <w:rsid w:val="003624EE"/>
    <w:rsid w:val="004028F3"/>
    <w:rsid w:val="004156D8"/>
    <w:rsid w:val="004662DB"/>
    <w:rsid w:val="00510C43"/>
    <w:rsid w:val="00522AD1"/>
    <w:rsid w:val="005412E1"/>
    <w:rsid w:val="005428CB"/>
    <w:rsid w:val="00595196"/>
    <w:rsid w:val="006C1A66"/>
    <w:rsid w:val="006D5078"/>
    <w:rsid w:val="006D7506"/>
    <w:rsid w:val="007321FD"/>
    <w:rsid w:val="007E467F"/>
    <w:rsid w:val="008675E1"/>
    <w:rsid w:val="00887A4A"/>
    <w:rsid w:val="0093715A"/>
    <w:rsid w:val="009551C2"/>
    <w:rsid w:val="009D1965"/>
    <w:rsid w:val="00A65AA3"/>
    <w:rsid w:val="00AE590D"/>
    <w:rsid w:val="00B23CAB"/>
    <w:rsid w:val="00B47423"/>
    <w:rsid w:val="00B92AC2"/>
    <w:rsid w:val="00BA74B7"/>
    <w:rsid w:val="00BE0924"/>
    <w:rsid w:val="00BE226F"/>
    <w:rsid w:val="00CD5B67"/>
    <w:rsid w:val="00D05B6A"/>
    <w:rsid w:val="00D067AD"/>
    <w:rsid w:val="00DE4AF0"/>
    <w:rsid w:val="00E71B5E"/>
    <w:rsid w:val="00E849ED"/>
    <w:rsid w:val="00E86231"/>
    <w:rsid w:val="00EB1F24"/>
    <w:rsid w:val="00EB7A0D"/>
    <w:rsid w:val="00EC7613"/>
    <w:rsid w:val="00ED09D9"/>
    <w:rsid w:val="00F005C6"/>
    <w:rsid w:val="00F0069A"/>
    <w:rsid w:val="00F75673"/>
    <w:rsid w:val="00FE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BB24EC-8C46-4E05-9835-E5166DB0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8C4"/>
    <w:pPr>
      <w:bidi/>
    </w:pPr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1965"/>
    <w:pPr>
      <w:tabs>
        <w:tab w:val="center" w:pos="4153"/>
        <w:tab w:val="right" w:pos="8306"/>
      </w:tabs>
      <w:spacing w:after="0" w:line="240" w:lineRule="auto"/>
    </w:pPr>
    <w:rPr>
      <w:rFonts w:eastAsiaTheme="minorEastAsia"/>
    </w:rPr>
  </w:style>
  <w:style w:type="character" w:customStyle="1" w:styleId="a4">
    <w:name w:val="כותרת עליונה תו"/>
    <w:basedOn w:val="a0"/>
    <w:link w:val="a3"/>
    <w:uiPriority w:val="99"/>
    <w:rsid w:val="009D1965"/>
  </w:style>
  <w:style w:type="paragraph" w:styleId="a5">
    <w:name w:val="footer"/>
    <w:basedOn w:val="a"/>
    <w:link w:val="a6"/>
    <w:uiPriority w:val="99"/>
    <w:unhideWhenUsed/>
    <w:rsid w:val="009D1965"/>
    <w:pPr>
      <w:tabs>
        <w:tab w:val="center" w:pos="4153"/>
        <w:tab w:val="right" w:pos="8306"/>
      </w:tabs>
      <w:spacing w:after="0" w:line="240" w:lineRule="auto"/>
    </w:pPr>
    <w:rPr>
      <w:rFonts w:eastAsiaTheme="minorEastAsia"/>
    </w:rPr>
  </w:style>
  <w:style w:type="character" w:customStyle="1" w:styleId="a6">
    <w:name w:val="כותרת תחתונה תו"/>
    <w:basedOn w:val="a0"/>
    <w:link w:val="a5"/>
    <w:uiPriority w:val="99"/>
    <w:rsid w:val="009D1965"/>
  </w:style>
  <w:style w:type="paragraph" w:styleId="a7">
    <w:name w:val="No Spacing"/>
    <w:uiPriority w:val="1"/>
    <w:qFormat/>
    <w:rsid w:val="009D1965"/>
    <w:pPr>
      <w:bidi/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75673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F7567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C780B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087F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non12@bezeqint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esktop\&#1488;&#1497;&#1513;&#1493;&#1512;%20&#1514;&#1493;&#1513;&#1489;%20&#1506;&#1501;%20&#1500;&#1493;&#1490;&#1493;%202015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אישור תושב עם לוגו 2015</Template>
  <TotalTime>1</TotalTime>
  <Pages>2</Pages>
  <Words>369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3</cp:revision>
  <cp:lastPrinted>2019-02-27T08:47:00Z</cp:lastPrinted>
  <dcterms:created xsi:type="dcterms:W3CDTF">2019-02-27T09:07:00Z</dcterms:created>
  <dcterms:modified xsi:type="dcterms:W3CDTF">2019-03-02T08:59:00Z</dcterms:modified>
</cp:coreProperties>
</file>